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5EDAC" w14:textId="51A8F5B2" w:rsidR="00806FF3" w:rsidRPr="00C06B36" w:rsidRDefault="00C06B36" w:rsidP="00806FF3">
      <w:pPr>
        <w:rPr>
          <w:rFonts w:ascii="Arial" w:hAnsi="Arial" w:cs="Arial"/>
          <w:b/>
          <w:bCs/>
        </w:rPr>
      </w:pPr>
      <w:r w:rsidRPr="00C06B36">
        <w:rPr>
          <w:rFonts w:ascii="Arial" w:hAnsi="Arial" w:cs="Arial"/>
          <w:b/>
          <w:bCs/>
        </w:rPr>
        <w:t>Voor uw aanvraag hebben wij de volgende gegevens nodig: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650259" w:rsidRPr="0071392F" w14:paraId="260FE08E" w14:textId="77777777" w:rsidTr="00133F8F">
        <w:tc>
          <w:tcPr>
            <w:tcW w:w="1963" w:type="pct"/>
            <w:vAlign w:val="bottom"/>
          </w:tcPr>
          <w:p w14:paraId="385BAE03" w14:textId="68F3C796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 bedrijfsgegevens:</w:t>
            </w:r>
          </w:p>
        </w:tc>
        <w:tc>
          <w:tcPr>
            <w:tcW w:w="3037" w:type="pct"/>
            <w:vAlign w:val="bottom"/>
          </w:tcPr>
          <w:p w14:paraId="302F6A5B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5428B6" w:rsidRPr="0071392F" w14:paraId="001F7300" w14:textId="77777777" w:rsidTr="00133F8F">
        <w:tc>
          <w:tcPr>
            <w:tcW w:w="1963" w:type="pct"/>
            <w:vAlign w:val="bottom"/>
          </w:tcPr>
          <w:p w14:paraId="52BEE36B" w14:textId="2D2458E0" w:rsidR="005428B6" w:rsidRDefault="005428B6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Loonheffing</w:t>
            </w:r>
            <w:r w:rsidR="00C51FE1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>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027561E" w14:textId="77777777" w:rsidR="005428B6" w:rsidRPr="0071392F" w:rsidRDefault="005428B6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B7803F9" w14:textId="77777777" w:rsidTr="00133F8F">
        <w:tc>
          <w:tcPr>
            <w:tcW w:w="1963" w:type="pct"/>
            <w:vAlign w:val="bottom"/>
          </w:tcPr>
          <w:p w14:paraId="4A26639A" w14:textId="67C9CD1C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DC7F7BE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6027CE26" w14:textId="77777777" w:rsidTr="005630D2">
        <w:tc>
          <w:tcPr>
            <w:tcW w:w="1963" w:type="pct"/>
            <w:vAlign w:val="bottom"/>
          </w:tcPr>
          <w:p w14:paraId="063D3A08" w14:textId="2D53B5FB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(Nederlands adres)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5E7FED3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2125E5" w:rsidRPr="0071392F" w14:paraId="7BBD0F3D" w14:textId="77777777" w:rsidTr="005630D2">
        <w:tc>
          <w:tcPr>
            <w:tcW w:w="1963" w:type="pct"/>
            <w:vAlign w:val="bottom"/>
          </w:tcPr>
          <w:p w14:paraId="7020C04A" w14:textId="2B86A99C" w:rsidR="002125E5" w:rsidRDefault="002125E5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Postcode en woonplaats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37DCA0C" w14:textId="77777777" w:rsidR="002125E5" w:rsidRPr="0071392F" w:rsidRDefault="002125E5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1699102B" w14:textId="77777777" w:rsidTr="005630D2">
        <w:tc>
          <w:tcPr>
            <w:tcW w:w="1963" w:type="pct"/>
            <w:vAlign w:val="bottom"/>
          </w:tcPr>
          <w:p w14:paraId="43098B69" w14:textId="4EC1027E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KVK-nummer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0361A3A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D6C3C75" w14:textId="77777777" w:rsidTr="005630D2">
        <w:tc>
          <w:tcPr>
            <w:tcW w:w="1963" w:type="pct"/>
            <w:vAlign w:val="bottom"/>
          </w:tcPr>
          <w:p w14:paraId="3214BDD4" w14:textId="27030EC0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verwachten omzetdaling in percentage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C33F9C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71392F" w:rsidRPr="0071392F" w14:paraId="2764F1FE" w14:textId="77777777" w:rsidTr="005630D2">
        <w:tc>
          <w:tcPr>
            <w:tcW w:w="1963" w:type="pct"/>
            <w:vAlign w:val="bottom"/>
          </w:tcPr>
          <w:p w14:paraId="642ED455" w14:textId="71075DEC" w:rsid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Gekozen 3 hele kalendermaanden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49D56" w14:textId="77777777" w:rsidR="0071392F" w:rsidRPr="0071392F" w:rsidRDefault="0071392F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806FF3" w:rsidRPr="0071392F" w14:paraId="496E8B0D" w14:textId="77777777" w:rsidTr="005630D2">
        <w:tc>
          <w:tcPr>
            <w:tcW w:w="1963" w:type="pct"/>
            <w:vAlign w:val="bottom"/>
          </w:tcPr>
          <w:p w14:paraId="7C5826D9" w14:textId="4D3819FC" w:rsidR="00806FF3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IBAN rekeningnummer waarop u de betalingen van de Belastingdienst </w:t>
            </w:r>
            <w:r w:rsidR="00C06B36">
              <w:rPr>
                <w:rFonts w:ascii="Arial" w:hAnsi="Arial" w:cs="Arial"/>
              </w:rPr>
              <w:t>inzake de loonheffingen ontvangt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CD74492" w14:textId="77777777" w:rsidR="00806FF3" w:rsidRPr="0071392F" w:rsidRDefault="00806FF3" w:rsidP="005D6CC7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30D94EC9" w14:textId="508F6795" w:rsidR="00806FF3" w:rsidRDefault="00806FF3" w:rsidP="0073326A">
      <w:pPr>
        <w:spacing w:after="0"/>
        <w:rPr>
          <w:rFonts w:ascii="Arial" w:hAnsi="Arial" w:cs="Arial"/>
        </w:rPr>
      </w:pPr>
    </w:p>
    <w:p w14:paraId="2885A508" w14:textId="47B16917" w:rsidR="00C06B36" w:rsidRDefault="00C06B36" w:rsidP="0073326A">
      <w:pPr>
        <w:spacing w:after="0"/>
        <w:rPr>
          <w:rFonts w:ascii="Arial" w:hAnsi="Arial" w:cs="Arial"/>
        </w:rPr>
      </w:pPr>
    </w:p>
    <w:p w14:paraId="7C196B92" w14:textId="6CD089AE" w:rsidR="00C06B36" w:rsidRDefault="00133F8F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Tot en met zondag 27 december kan de aanvraag ingediend worden.</w:t>
      </w:r>
      <w:r w:rsidR="005428B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 verband met de kerstdagen verzoeken wij u het ingevulde formulier zo spoedig</w:t>
      </w:r>
      <w:r w:rsidR="005428B6">
        <w:rPr>
          <w:rFonts w:ascii="Arial" w:hAnsi="Arial" w:cs="Arial"/>
          <w:b/>
          <w:bCs/>
        </w:rPr>
        <w:t xml:space="preserve"> mogelijk, doch uiterlijk woensdag 23 december naar uw relatiebeheerder te </w:t>
      </w:r>
      <w:r>
        <w:rPr>
          <w:rFonts w:ascii="Arial" w:hAnsi="Arial" w:cs="Arial"/>
          <w:b/>
          <w:bCs/>
        </w:rPr>
        <w:t>mailen</w:t>
      </w:r>
      <w:r w:rsidR="005428B6">
        <w:rPr>
          <w:rFonts w:ascii="Arial" w:hAnsi="Arial" w:cs="Arial"/>
          <w:b/>
          <w:bCs/>
        </w:rPr>
        <w:t>, zodat hij of zij samen met u de beste periodekeuze kan maken en de aanvraag kan afhandelen.</w:t>
      </w:r>
    </w:p>
    <w:p w14:paraId="24069862" w14:textId="77777777" w:rsidR="005428B6" w:rsidRDefault="005428B6" w:rsidP="0073326A">
      <w:pPr>
        <w:spacing w:after="0"/>
        <w:rPr>
          <w:rFonts w:ascii="Arial" w:hAnsi="Arial" w:cs="Arial"/>
          <w:b/>
          <w:bCs/>
        </w:rPr>
      </w:pPr>
    </w:p>
    <w:p w14:paraId="00ADCEEB" w14:textId="26E7BEAD" w:rsidR="00A84BD0" w:rsidRDefault="00A84BD0" w:rsidP="0073326A">
      <w:pPr>
        <w:spacing w:after="0"/>
        <w:rPr>
          <w:rFonts w:ascii="Arial" w:hAnsi="Arial" w:cs="Arial"/>
          <w:b/>
          <w:bCs/>
        </w:rPr>
      </w:pPr>
    </w:p>
    <w:p w14:paraId="13A68DBD" w14:textId="77983D2F" w:rsidR="00A84BD0" w:rsidRPr="00A84BD0" w:rsidRDefault="00A84BD0" w:rsidP="0073326A">
      <w:pPr>
        <w:spacing w:after="0"/>
        <w:rPr>
          <w:rFonts w:ascii="Arial" w:hAnsi="Arial" w:cs="Arial"/>
          <w:b/>
          <w:bCs/>
          <w:u w:val="single"/>
        </w:rPr>
      </w:pPr>
      <w:r w:rsidRPr="00A84BD0">
        <w:rPr>
          <w:rFonts w:ascii="Arial" w:hAnsi="Arial" w:cs="Arial"/>
          <w:b/>
          <w:bCs/>
          <w:u w:val="single"/>
        </w:rPr>
        <w:t>Let op!</w:t>
      </w:r>
    </w:p>
    <w:p w14:paraId="238ABA42" w14:textId="767E7A61" w:rsidR="00A84BD0" w:rsidRPr="00C06B36" w:rsidRDefault="00A84BD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Voeg een kopie van uw bankafschrift (scan of schermafbeelding) van het rekeningnummer dat u hierboven heeft ingevuld bij. Rekeningnummer en naam rekeninghouder moeten goed zichtbaar zijn.</w:t>
      </w:r>
    </w:p>
    <w:sectPr w:rsidR="00A84BD0" w:rsidRPr="00C06B36" w:rsidSect="005630D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31C4B" w14:textId="77777777" w:rsidR="0086186F" w:rsidRDefault="0086186F" w:rsidP="00650259">
      <w:pPr>
        <w:spacing w:after="0" w:line="240" w:lineRule="auto"/>
      </w:pPr>
      <w:r>
        <w:separator/>
      </w:r>
    </w:p>
  </w:endnote>
  <w:endnote w:type="continuationSeparator" w:id="0">
    <w:p w14:paraId="49A997D7" w14:textId="77777777" w:rsidR="0086186F" w:rsidRDefault="0086186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810A84-9E3D-4EE3-BD87-C85A7712E638}"/>
    <w:embedBold r:id="rId2" w:fontKey="{5CB4B44D-2BD7-42BA-AE1F-E8A6A1BC2600}"/>
    <w:embedItalic r:id="rId3" w:fontKey="{76C2D518-CF86-4FD6-87BF-64CDE07D5E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50C6DBF-91FF-40D8-8E59-7961B12B669F}"/>
    <w:embedBold r:id="rId5" w:fontKey="{2DA6A737-8859-4AD0-9B2B-AA72CB03F8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09F2A30-F69D-4735-836D-DF8B928678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1F5D30D-5FFF-4F11-B095-B99F5F05FF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73326A" w:rsidRPr="0073326A" w14:paraId="11E068CC" w14:textId="77777777" w:rsidTr="005630D2">
      <w:tc>
        <w:tcPr>
          <w:tcW w:w="5245" w:type="dxa"/>
          <w:vAlign w:val="center"/>
        </w:tcPr>
        <w:p w14:paraId="3618A184" w14:textId="78804A94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69F90923" w14:textId="6CBA03C1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210EDB" w14:textId="77777777"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E61CD" w14:textId="77777777" w:rsidR="0086186F" w:rsidRDefault="0086186F" w:rsidP="00650259">
      <w:pPr>
        <w:spacing w:after="0" w:line="240" w:lineRule="auto"/>
      </w:pPr>
      <w:r>
        <w:separator/>
      </w:r>
    </w:p>
  </w:footnote>
  <w:footnote w:type="continuationSeparator" w:id="0">
    <w:p w14:paraId="3AF6C689" w14:textId="77777777" w:rsidR="0086186F" w:rsidRDefault="0086186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2" w:type="dxa"/>
      <w:shd w:val="clear" w:color="auto" w:fill="00538F" w:themeFill="text1" w:themeFillShade="BF"/>
      <w:tblLook w:val="04A0" w:firstRow="1" w:lastRow="0" w:firstColumn="1" w:lastColumn="0" w:noHBand="0" w:noVBand="1"/>
    </w:tblPr>
    <w:tblGrid>
      <w:gridCol w:w="9072"/>
    </w:tblGrid>
    <w:tr w:rsidR="00A84BD0" w:rsidRPr="0071392F" w14:paraId="3A9B3D99" w14:textId="77777777" w:rsidTr="00A84BD0">
      <w:trPr>
        <w:trHeight w:val="990"/>
      </w:trPr>
      <w:tc>
        <w:tcPr>
          <w:tcW w:w="9072" w:type="dxa"/>
          <w:shd w:val="clear" w:color="auto" w:fill="00538F" w:themeFill="text1" w:themeFillShade="BF"/>
          <w:vAlign w:val="center"/>
        </w:tcPr>
        <w:p w14:paraId="54CC3F0A" w14:textId="14E25ABB" w:rsidR="00A84BD0" w:rsidRPr="0071392F" w:rsidRDefault="00A84BD0" w:rsidP="00732B16">
          <w:pPr>
            <w:pStyle w:val="Koptekst"/>
            <w:rPr>
              <w:sz w:val="36"/>
              <w:szCs w:val="36"/>
            </w:rPr>
          </w:pPr>
          <w:r w:rsidRPr="0071392F">
            <w:rPr>
              <w:sz w:val="36"/>
              <w:szCs w:val="36"/>
            </w:rPr>
            <w:t>Aanvraagformulier eerste tijdvak NOW 3.0</w:t>
          </w:r>
        </w:p>
      </w:tc>
    </w:tr>
  </w:tbl>
  <w:p w14:paraId="7096F4B0" w14:textId="60418717" w:rsidR="00650259" w:rsidRDefault="00650259" w:rsidP="00713D1C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DD"/>
    <w:rsid w:val="000470DD"/>
    <w:rsid w:val="00052382"/>
    <w:rsid w:val="0006568A"/>
    <w:rsid w:val="00076F0F"/>
    <w:rsid w:val="00084253"/>
    <w:rsid w:val="00097520"/>
    <w:rsid w:val="000D1F49"/>
    <w:rsid w:val="000F6072"/>
    <w:rsid w:val="00133F8F"/>
    <w:rsid w:val="001727CA"/>
    <w:rsid w:val="002125E5"/>
    <w:rsid w:val="00271A40"/>
    <w:rsid w:val="00290F5E"/>
    <w:rsid w:val="002C56E6"/>
    <w:rsid w:val="00335230"/>
    <w:rsid w:val="0033566B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428B6"/>
    <w:rsid w:val="005630D2"/>
    <w:rsid w:val="00577E06"/>
    <w:rsid w:val="005A3BF7"/>
    <w:rsid w:val="005D6CC7"/>
    <w:rsid w:val="005F2035"/>
    <w:rsid w:val="005F7990"/>
    <w:rsid w:val="0063739C"/>
    <w:rsid w:val="00640270"/>
    <w:rsid w:val="00650259"/>
    <w:rsid w:val="00651C81"/>
    <w:rsid w:val="006E62D8"/>
    <w:rsid w:val="0071392F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6186F"/>
    <w:rsid w:val="008E203A"/>
    <w:rsid w:val="00902EB4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84BD0"/>
    <w:rsid w:val="00AB0BCC"/>
    <w:rsid w:val="00B160CA"/>
    <w:rsid w:val="00B302F3"/>
    <w:rsid w:val="00BD4753"/>
    <w:rsid w:val="00BD5CB1"/>
    <w:rsid w:val="00BE62EE"/>
    <w:rsid w:val="00C003BA"/>
    <w:rsid w:val="00C06B36"/>
    <w:rsid w:val="00C46878"/>
    <w:rsid w:val="00C51FE1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013B"/>
    <w:rsid w:val="00EB3B58"/>
    <w:rsid w:val="00EC7359"/>
    <w:rsid w:val="00ED410E"/>
    <w:rsid w:val="00EE3054"/>
    <w:rsid w:val="00F00606"/>
    <w:rsid w:val="00F01256"/>
    <w:rsid w:val="00F37271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C22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qFormat/>
    <w:rsid w:val="0071392F"/>
  </w:style>
  <w:style w:type="paragraph" w:styleId="Kop1">
    <w:name w:val="heading 1"/>
    <w:basedOn w:val="Standaard"/>
    <w:next w:val="Standaard"/>
    <w:link w:val="Kop1Char"/>
    <w:uiPriority w:val="9"/>
    <w:qFormat/>
    <w:rsid w:val="0071392F"/>
    <w:pPr>
      <w:pBdr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pBdr>
      <w:shd w:val="clear" w:color="auto" w:fill="15507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1392F"/>
    <w:pPr>
      <w:pBdr>
        <w:top w:val="single" w:sz="24" w:space="0" w:color="C0DEF4" w:themeColor="accent1" w:themeTint="33"/>
        <w:left w:val="single" w:sz="24" w:space="0" w:color="C0DEF4" w:themeColor="accent1" w:themeTint="33"/>
        <w:bottom w:val="single" w:sz="24" w:space="0" w:color="C0DEF4" w:themeColor="accent1" w:themeTint="33"/>
        <w:right w:val="single" w:sz="24" w:space="0" w:color="C0DEF4" w:themeColor="accent1" w:themeTint="33"/>
      </w:pBdr>
      <w:shd w:val="clear" w:color="auto" w:fill="C0DEF4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1392F"/>
    <w:pPr>
      <w:pBdr>
        <w:top w:val="single" w:sz="6" w:space="2" w:color="155078" w:themeColor="accent1"/>
      </w:pBdr>
      <w:spacing w:before="300" w:after="0"/>
      <w:outlineLvl w:val="2"/>
    </w:pPr>
    <w:rPr>
      <w:caps/>
      <w:color w:val="0A273B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1392F"/>
    <w:pPr>
      <w:pBdr>
        <w:top w:val="dotted" w:sz="6" w:space="2" w:color="155078" w:themeColor="accent1"/>
      </w:pBdr>
      <w:spacing w:before="200" w:after="0"/>
      <w:outlineLvl w:val="3"/>
    </w:pPr>
    <w:rPr>
      <w:caps/>
      <w:color w:val="0F3B59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1392F"/>
    <w:pPr>
      <w:pBdr>
        <w:bottom w:val="single" w:sz="6" w:space="1" w:color="155078" w:themeColor="accent1"/>
      </w:pBdr>
      <w:spacing w:before="200" w:after="0"/>
      <w:outlineLvl w:val="4"/>
    </w:pPr>
    <w:rPr>
      <w:caps/>
      <w:color w:val="0F3B59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1392F"/>
    <w:pPr>
      <w:pBdr>
        <w:bottom w:val="dotted" w:sz="6" w:space="1" w:color="155078" w:themeColor="accent1"/>
      </w:pBdr>
      <w:spacing w:before="200" w:after="0"/>
      <w:outlineLvl w:val="5"/>
    </w:pPr>
    <w:rPr>
      <w:caps/>
      <w:color w:val="0F3B59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1392F"/>
    <w:pPr>
      <w:spacing w:before="200" w:after="0"/>
      <w:outlineLvl w:val="6"/>
    </w:pPr>
    <w:rPr>
      <w:caps/>
      <w:color w:val="0F3B59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1392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1392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1392F"/>
    <w:rPr>
      <w:caps/>
      <w:color w:val="FFFFFF" w:themeColor="background1"/>
      <w:spacing w:val="15"/>
      <w:sz w:val="22"/>
      <w:szCs w:val="22"/>
      <w:shd w:val="clear" w:color="auto" w:fill="155078" w:themeFill="accent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392F"/>
    <w:rPr>
      <w:caps/>
      <w:spacing w:val="15"/>
      <w:shd w:val="clear" w:color="auto" w:fill="C0DEF4" w:themeFill="accent1" w:themeFillTint="33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71392F"/>
    <w:rPr>
      <w:caps/>
      <w:color w:val="0A273B" w:themeColor="accent1" w:themeShade="7F"/>
      <w:spacing w:val="15"/>
    </w:rPr>
  </w:style>
  <w:style w:type="paragraph" w:styleId="Inhopg1">
    <w:name w:val="toc 1"/>
    <w:basedOn w:val="Standaard"/>
    <w:next w:val="Standaard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uiPriority w:val="1"/>
    <w:qFormat/>
    <w:rsid w:val="0071392F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71392F"/>
    <w:pPr>
      <w:spacing w:before="0" w:after="0"/>
    </w:pPr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1392F"/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1392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1392F"/>
    <w:rPr>
      <w:i/>
      <w:iCs/>
      <w:caps/>
      <w:spacing w:val="10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70C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elvanboek">
    <w:name w:val="Book Title"/>
    <w:uiPriority w:val="33"/>
    <w:qFormat/>
    <w:rsid w:val="0071392F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1392F"/>
    <w:pPr>
      <w:outlineLvl w:val="9"/>
    </w:p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1392F"/>
    <w:rPr>
      <w:b/>
      <w:bCs/>
      <w:color w:val="0F3B59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1392F"/>
    <w:pPr>
      <w:spacing w:before="0" w:after="500" w:line="240" w:lineRule="auto"/>
    </w:pPr>
    <w:rPr>
      <w:caps/>
      <w:color w:val="2FA8FF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1392F"/>
    <w:rPr>
      <w:caps/>
      <w:color w:val="2FA8FF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71392F"/>
    <w:rPr>
      <w:b/>
      <w:bCs/>
    </w:rPr>
  </w:style>
  <w:style w:type="character" w:styleId="Nadruk">
    <w:name w:val="Emphasis"/>
    <w:uiPriority w:val="20"/>
    <w:qFormat/>
    <w:rsid w:val="0071392F"/>
    <w:rPr>
      <w:caps/>
      <w:color w:val="0A273B" w:themeColor="accent1" w:themeShade="7F"/>
      <w:spacing w:val="5"/>
    </w:rPr>
  </w:style>
  <w:style w:type="paragraph" w:styleId="Citaat">
    <w:name w:val="Quote"/>
    <w:basedOn w:val="Standaard"/>
    <w:next w:val="Standaard"/>
    <w:link w:val="CitaatChar"/>
    <w:uiPriority w:val="29"/>
    <w:qFormat/>
    <w:rsid w:val="0071392F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71392F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1392F"/>
    <w:pPr>
      <w:spacing w:before="240" w:after="240" w:line="240" w:lineRule="auto"/>
      <w:ind w:left="1080" w:right="1080"/>
      <w:jc w:val="center"/>
    </w:pPr>
    <w:rPr>
      <w:color w:val="155078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1392F"/>
    <w:rPr>
      <w:color w:val="155078" w:themeColor="accent1"/>
      <w:sz w:val="24"/>
      <w:szCs w:val="24"/>
    </w:rPr>
  </w:style>
  <w:style w:type="character" w:styleId="Subtielebenadrukking">
    <w:name w:val="Subtle Emphasis"/>
    <w:uiPriority w:val="19"/>
    <w:qFormat/>
    <w:rsid w:val="0071392F"/>
    <w:rPr>
      <w:i/>
      <w:iCs/>
      <w:color w:val="0A273B" w:themeColor="accent1" w:themeShade="7F"/>
    </w:rPr>
  </w:style>
  <w:style w:type="character" w:styleId="Intensievebenadrukking">
    <w:name w:val="Intense Emphasis"/>
    <w:uiPriority w:val="21"/>
    <w:qFormat/>
    <w:rsid w:val="0071392F"/>
    <w:rPr>
      <w:b/>
      <w:bCs/>
      <w:caps/>
      <w:color w:val="0A273B" w:themeColor="accent1" w:themeShade="7F"/>
      <w:spacing w:val="10"/>
    </w:rPr>
  </w:style>
  <w:style w:type="character" w:styleId="Subtieleverwijzing">
    <w:name w:val="Subtle Reference"/>
    <w:uiPriority w:val="31"/>
    <w:qFormat/>
    <w:rsid w:val="0071392F"/>
    <w:rPr>
      <w:b/>
      <w:bCs/>
      <w:color w:val="155078" w:themeColor="accent1"/>
    </w:rPr>
  </w:style>
  <w:style w:type="character" w:styleId="Intensieveverwijzing">
    <w:name w:val="Intense Reference"/>
    <w:uiPriority w:val="32"/>
    <w:qFormat/>
    <w:rsid w:val="0071392F"/>
    <w:rPr>
      <w:b/>
      <w:bCs/>
      <w:i/>
      <w:iCs/>
      <w:caps/>
      <w:color w:val="155078" w:themeColor="accent1"/>
    </w:rPr>
  </w:style>
  <w:style w:type="character" w:styleId="Onopgelostemelding">
    <w:name w:val="Unresolved Mention"/>
    <w:basedOn w:val="Standaardalinea-lettertype"/>
    <w:uiPriority w:val="99"/>
    <w:semiHidden/>
    <w:rsid w:val="0071392F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C06B36"/>
    <w:pPr>
      <w:spacing w:before="0"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6B3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o01\AppData\Roaming\Microsoft\Templates\Vergoedingsformulier.dotx" TargetMode="External"/></Relationships>
</file>

<file path=word/theme/theme1.xml><?xml version="1.0" encoding="utf-8"?>
<a:theme xmlns:a="http://schemas.openxmlformats.org/drawingml/2006/main" name="Office Theme">
  <a:themeElements>
    <a:clrScheme name="Aangepast 1">
      <a:dk1>
        <a:srgbClr val="0070C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1BD36814892444B8879415B3C3317F" ma:contentTypeVersion="9" ma:contentTypeDescription="Een nieuw document maken." ma:contentTypeScope="" ma:versionID="c84df66d007d745a0910ffa3bc246207">
  <xsd:schema xmlns:xsd="http://www.w3.org/2001/XMLSchema" xmlns:xs="http://www.w3.org/2001/XMLSchema" xmlns:p="http://schemas.microsoft.com/office/2006/metadata/properties" xmlns:ns2="06cc9a3f-5518-45c0-a70e-abfcb089ee52" xmlns:ns3="55d6f187-d66a-467e-9c82-9c0621fd22ae" targetNamespace="http://schemas.microsoft.com/office/2006/metadata/properties" ma:root="true" ma:fieldsID="c7d45192728de5911f5568ce91e2fa16" ns2:_="" ns3:_="">
    <xsd:import namespace="06cc9a3f-5518-45c0-a70e-abfcb089ee52"/>
    <xsd:import namespace="55d6f187-d66a-467e-9c82-9c0621fd2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c9a3f-5518-45c0-a70e-abfcb089e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6f187-d66a-467e-9c82-9c0621fd2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5C2FA-E014-4C61-A6F3-22193D0A0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c9a3f-5518-45c0-a70e-abfcb089ee52"/>
    <ds:schemaRef ds:uri="55d6f187-d66a-467e-9c82-9c0621fd2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</Template>
  <TotalTime>0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2020-12-16T07:48:00Z</dcterms:created>
  <dcterms:modified xsi:type="dcterms:W3CDTF">2020-12-16T07:48:00Z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0x010100B91BD36814892444B8879415B3C3317F</vt:lpwstr>
  </property>
</Properties>
</file>