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EDAC" w14:textId="51A8F5B2" w:rsidR="00806FF3" w:rsidRPr="00C06B36" w:rsidRDefault="00C06B36" w:rsidP="00806FF3">
      <w:pPr>
        <w:rPr>
          <w:rFonts w:ascii="Arial" w:hAnsi="Arial" w:cs="Arial"/>
          <w:b/>
          <w:bCs/>
        </w:rPr>
      </w:pPr>
      <w:r w:rsidRPr="00C06B36">
        <w:rPr>
          <w:rFonts w:ascii="Arial" w:hAnsi="Arial" w:cs="Arial"/>
          <w:b/>
          <w:bCs/>
        </w:rPr>
        <w:t>Voor uw aanvraag hebben wij de volgende gegevens nodig: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71392F" w14:paraId="260FE08E" w14:textId="77777777" w:rsidTr="005630D2">
        <w:tc>
          <w:tcPr>
            <w:tcW w:w="1963" w:type="pct"/>
            <w:vAlign w:val="bottom"/>
          </w:tcPr>
          <w:p w14:paraId="385BAE03" w14:textId="68F3C796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 bedrijfsgegevens: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02F6A5B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B7803F9" w14:textId="77777777" w:rsidTr="005630D2">
        <w:tc>
          <w:tcPr>
            <w:tcW w:w="1963" w:type="pct"/>
            <w:vAlign w:val="bottom"/>
          </w:tcPr>
          <w:p w14:paraId="4A26639A" w14:textId="67C9CD1C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DC7F7BE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6027CE26" w14:textId="77777777" w:rsidTr="005630D2">
        <w:tc>
          <w:tcPr>
            <w:tcW w:w="1963" w:type="pct"/>
            <w:vAlign w:val="bottom"/>
          </w:tcPr>
          <w:p w14:paraId="063D3A08" w14:textId="2D53B5FB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(Nederlands adres)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5E7FED3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2125E5" w:rsidRPr="0071392F" w14:paraId="7BBD0F3D" w14:textId="77777777" w:rsidTr="005630D2">
        <w:tc>
          <w:tcPr>
            <w:tcW w:w="1963" w:type="pct"/>
            <w:vAlign w:val="bottom"/>
          </w:tcPr>
          <w:p w14:paraId="7020C04A" w14:textId="2B86A99C" w:rsidR="002125E5" w:rsidRDefault="002125E5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 en woonplaats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37DCA0C" w14:textId="77777777" w:rsidR="002125E5" w:rsidRPr="0071392F" w:rsidRDefault="002125E5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5EEDDE96" w14:textId="77777777" w:rsidTr="005630D2">
        <w:tc>
          <w:tcPr>
            <w:tcW w:w="1963" w:type="pct"/>
            <w:vAlign w:val="bottom"/>
          </w:tcPr>
          <w:p w14:paraId="721C7E6A" w14:textId="724BF948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Mobiel telefoonnummer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A2A96F4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C7A833D" w14:textId="77777777" w:rsidTr="005630D2">
        <w:tc>
          <w:tcPr>
            <w:tcW w:w="1963" w:type="pct"/>
            <w:vAlign w:val="bottom"/>
          </w:tcPr>
          <w:p w14:paraId="6681196D" w14:textId="68122AF4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E-mailadres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1B94AE2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1699102B" w14:textId="77777777" w:rsidTr="005630D2">
        <w:tc>
          <w:tcPr>
            <w:tcW w:w="1963" w:type="pct"/>
            <w:vAlign w:val="bottom"/>
          </w:tcPr>
          <w:p w14:paraId="43098B69" w14:textId="4EC1027E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KVK-nummer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0361A3A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7C67B842" w14:textId="77777777" w:rsidTr="005630D2">
        <w:tc>
          <w:tcPr>
            <w:tcW w:w="1963" w:type="pct"/>
            <w:vAlign w:val="bottom"/>
          </w:tcPr>
          <w:p w14:paraId="090E0715" w14:textId="07158800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contactpersoon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A3272B6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D6C3C75" w14:textId="77777777" w:rsidTr="005630D2">
        <w:tc>
          <w:tcPr>
            <w:tcW w:w="1963" w:type="pct"/>
            <w:vAlign w:val="bottom"/>
          </w:tcPr>
          <w:p w14:paraId="3214BDD4" w14:textId="0AADE10F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verwachtend omzetdaling in percentage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33F9C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71392F" w:rsidRPr="0071392F" w14:paraId="2764F1FE" w14:textId="77777777" w:rsidTr="005630D2">
        <w:tc>
          <w:tcPr>
            <w:tcW w:w="1963" w:type="pct"/>
            <w:vAlign w:val="bottom"/>
          </w:tcPr>
          <w:p w14:paraId="642ED455" w14:textId="71075DEC" w:rsid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Gekozen 3 hele kalendermaanden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9D56" w14:textId="77777777" w:rsidR="0071392F" w:rsidRPr="0071392F" w:rsidRDefault="0071392F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806FF3" w:rsidRPr="0071392F" w14:paraId="496E8B0D" w14:textId="77777777" w:rsidTr="005630D2">
        <w:tc>
          <w:tcPr>
            <w:tcW w:w="1963" w:type="pct"/>
            <w:vAlign w:val="bottom"/>
          </w:tcPr>
          <w:p w14:paraId="7C5826D9" w14:textId="4D3819FC" w:rsidR="00806FF3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IBAN rekeningnummer waarop u de betalingen van de Belastingdienst </w:t>
            </w:r>
            <w:r w:rsidR="00C06B36">
              <w:rPr>
                <w:rFonts w:ascii="Arial" w:hAnsi="Arial" w:cs="Arial"/>
              </w:rPr>
              <w:t>inzake de loonheffingen ontvangt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D74492" w14:textId="77777777" w:rsidR="00806FF3" w:rsidRPr="0071392F" w:rsidRDefault="00806FF3" w:rsidP="005D6CC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30D94EC9" w14:textId="508F6795" w:rsidR="00806FF3" w:rsidRDefault="00806FF3" w:rsidP="0073326A">
      <w:pPr>
        <w:spacing w:after="0"/>
        <w:rPr>
          <w:rFonts w:ascii="Arial" w:hAnsi="Arial" w:cs="Arial"/>
        </w:rPr>
      </w:pPr>
    </w:p>
    <w:p w14:paraId="2885A508" w14:textId="47B16917" w:rsidR="00C06B36" w:rsidRDefault="00C06B36" w:rsidP="0073326A">
      <w:pPr>
        <w:spacing w:after="0"/>
        <w:rPr>
          <w:rFonts w:ascii="Arial" w:hAnsi="Arial" w:cs="Arial"/>
        </w:rPr>
      </w:pPr>
    </w:p>
    <w:p w14:paraId="7C196B92" w14:textId="4FF28B66" w:rsidR="00C06B36" w:rsidRPr="0050475A" w:rsidRDefault="00FD2FB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Wij verzoeken u het formulier </w:t>
      </w:r>
      <w:r w:rsidR="00C06B36" w:rsidRPr="00C06B36">
        <w:rPr>
          <w:rFonts w:ascii="Arial" w:hAnsi="Arial" w:cs="Arial"/>
          <w:b/>
          <w:bCs/>
        </w:rPr>
        <w:t xml:space="preserve">naar </w:t>
      </w:r>
      <w:hyperlink r:id="rId10" w:history="1">
        <w:r w:rsidR="0033566B" w:rsidRPr="00950F07">
          <w:rPr>
            <w:rStyle w:val="Hyperlink"/>
            <w:rFonts w:ascii="Arial" w:hAnsi="Arial" w:cs="Arial"/>
            <w:b/>
            <w:bCs/>
          </w:rPr>
          <w:t>salaris@weanoordholland.nl</w:t>
        </w:r>
      </w:hyperlink>
      <w:r w:rsidR="00A84BD0">
        <w:rPr>
          <w:rFonts w:ascii="Arial" w:hAnsi="Arial" w:cs="Arial"/>
          <w:b/>
          <w:bCs/>
        </w:rPr>
        <w:t xml:space="preserve"> te mailen</w:t>
      </w:r>
      <w:r w:rsidR="00006CB9">
        <w:rPr>
          <w:rFonts w:ascii="Arial" w:hAnsi="Arial" w:cs="Arial"/>
          <w:b/>
          <w:bCs/>
        </w:rPr>
        <w:t>. D</w:t>
      </w:r>
      <w:r>
        <w:rPr>
          <w:rFonts w:ascii="Arial" w:hAnsi="Arial" w:cs="Arial"/>
          <w:b/>
          <w:bCs/>
        </w:rPr>
        <w:t>it kan va</w:t>
      </w:r>
      <w:r w:rsidR="00166AA5">
        <w:rPr>
          <w:rFonts w:ascii="Arial" w:hAnsi="Arial" w:cs="Arial"/>
          <w:b/>
          <w:bCs/>
        </w:rPr>
        <w:t xml:space="preserve">naf heden tot </w:t>
      </w:r>
      <w:r w:rsidRPr="00FD2FB0">
        <w:rPr>
          <w:rFonts w:ascii="Arial" w:hAnsi="Arial" w:cs="Arial"/>
          <w:b/>
          <w:bCs/>
          <w:u w:val="single"/>
        </w:rPr>
        <w:t xml:space="preserve">uiterlijk </w:t>
      </w:r>
      <w:r w:rsidR="00982E89">
        <w:rPr>
          <w:rFonts w:ascii="Arial" w:hAnsi="Arial" w:cs="Arial"/>
          <w:b/>
          <w:bCs/>
          <w:u w:val="single"/>
        </w:rPr>
        <w:t>2</w:t>
      </w:r>
      <w:r w:rsidR="00166AA5">
        <w:rPr>
          <w:rFonts w:ascii="Arial" w:hAnsi="Arial" w:cs="Arial"/>
          <w:b/>
          <w:bCs/>
          <w:u w:val="single"/>
        </w:rPr>
        <w:t>8</w:t>
      </w:r>
      <w:r w:rsidR="00982E89">
        <w:rPr>
          <w:rFonts w:ascii="Arial" w:hAnsi="Arial" w:cs="Arial"/>
          <w:b/>
          <w:bCs/>
          <w:u w:val="single"/>
        </w:rPr>
        <w:t xml:space="preserve"> </w:t>
      </w:r>
      <w:r w:rsidR="001C04F2">
        <w:rPr>
          <w:rFonts w:ascii="Arial" w:hAnsi="Arial" w:cs="Arial"/>
          <w:b/>
          <w:bCs/>
          <w:u w:val="single"/>
        </w:rPr>
        <w:t xml:space="preserve">september </w:t>
      </w:r>
      <w:r w:rsidRPr="00FD2FB0">
        <w:rPr>
          <w:rFonts w:ascii="Arial" w:hAnsi="Arial" w:cs="Arial"/>
          <w:b/>
          <w:bCs/>
          <w:u w:val="single"/>
        </w:rPr>
        <w:t>2021</w:t>
      </w:r>
      <w:r w:rsidR="00A84BD0" w:rsidRPr="00FD2FB0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00ADCEEB" w14:textId="7B175208" w:rsidR="00A84BD0" w:rsidRDefault="00E371D3" w:rsidP="00E371D3">
      <w:pPr>
        <w:tabs>
          <w:tab w:val="left" w:pos="8085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13A68DBD" w14:textId="77983D2F" w:rsidR="00A84BD0" w:rsidRPr="00A84BD0" w:rsidRDefault="00A84BD0" w:rsidP="0073326A">
      <w:pPr>
        <w:spacing w:after="0"/>
        <w:rPr>
          <w:rFonts w:ascii="Arial" w:hAnsi="Arial" w:cs="Arial"/>
          <w:b/>
          <w:bCs/>
          <w:u w:val="single"/>
        </w:rPr>
      </w:pPr>
      <w:r w:rsidRPr="00A84BD0">
        <w:rPr>
          <w:rFonts w:ascii="Arial" w:hAnsi="Arial" w:cs="Arial"/>
          <w:b/>
          <w:bCs/>
          <w:u w:val="single"/>
        </w:rPr>
        <w:t>Let op!</w:t>
      </w:r>
    </w:p>
    <w:p w14:paraId="238ABA42" w14:textId="767E7A61" w:rsidR="00A84BD0" w:rsidRPr="00C06B36" w:rsidRDefault="00A84BD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Voeg een kopie van uw bankafschrift (scan of schermafbeelding) van het rekeningnummer dat u hierboven heeft ingevuld bij. Rekeningnummer en naam rekeninghouder moeten goed zichtbaar zijn.</w:t>
      </w:r>
    </w:p>
    <w:sectPr w:rsidR="00A84BD0" w:rsidRPr="00C06B36" w:rsidSect="005630D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B5293" w14:textId="77777777" w:rsidR="00D46771" w:rsidRDefault="00D46771" w:rsidP="00650259">
      <w:pPr>
        <w:spacing w:after="0" w:line="240" w:lineRule="auto"/>
      </w:pPr>
      <w:r>
        <w:separator/>
      </w:r>
    </w:p>
  </w:endnote>
  <w:endnote w:type="continuationSeparator" w:id="0">
    <w:p w14:paraId="2C8CB24A" w14:textId="77777777" w:rsidR="00D46771" w:rsidRDefault="00D4677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8D3D33-495F-42B4-8BBB-AE6DE05B3734}"/>
    <w:embedBold r:id="rId2" w:fontKey="{79D6FE88-2018-406C-BED5-9466C2813815}"/>
    <w:embedItalic r:id="rId3" w:fontKey="{9EC11D3B-5DAD-4785-A4E0-F24F24988B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72CBE99-0309-4B57-80B3-3F884BA98F82}"/>
    <w:embedBold r:id="rId5" w:fontKey="{7E75E19C-38F8-4951-98BF-3283BBA9DC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78EC6B6-DB57-40F2-A6F6-B2AFC973E9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50744E-0623-4D22-9EAA-AB22476623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11E068CC" w14:textId="77777777" w:rsidTr="005630D2">
      <w:tc>
        <w:tcPr>
          <w:tcW w:w="5245" w:type="dxa"/>
          <w:vAlign w:val="center"/>
        </w:tcPr>
        <w:p w14:paraId="3618A184" w14:textId="78804A94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69F90923" w14:textId="6CBA03C1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210EDB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78E29" w14:textId="77777777" w:rsidR="00D46771" w:rsidRDefault="00D46771" w:rsidP="00650259">
      <w:pPr>
        <w:spacing w:after="0" w:line="240" w:lineRule="auto"/>
      </w:pPr>
      <w:r>
        <w:separator/>
      </w:r>
    </w:p>
  </w:footnote>
  <w:footnote w:type="continuationSeparator" w:id="0">
    <w:p w14:paraId="18AFB571" w14:textId="77777777" w:rsidR="00D46771" w:rsidRDefault="00D4677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shd w:val="clear" w:color="auto" w:fill="00538F" w:themeFill="text1" w:themeFillShade="BF"/>
      <w:tblLook w:val="04A0" w:firstRow="1" w:lastRow="0" w:firstColumn="1" w:lastColumn="0" w:noHBand="0" w:noVBand="1"/>
    </w:tblPr>
    <w:tblGrid>
      <w:gridCol w:w="9072"/>
    </w:tblGrid>
    <w:tr w:rsidR="00A84BD0" w:rsidRPr="0071392F" w14:paraId="3A9B3D99" w14:textId="77777777" w:rsidTr="00A84BD0">
      <w:trPr>
        <w:trHeight w:val="990"/>
      </w:trPr>
      <w:tc>
        <w:tcPr>
          <w:tcW w:w="9072" w:type="dxa"/>
          <w:shd w:val="clear" w:color="auto" w:fill="00538F" w:themeFill="text1" w:themeFillShade="BF"/>
          <w:vAlign w:val="center"/>
        </w:tcPr>
        <w:p w14:paraId="54CC3F0A" w14:textId="2292AAA2" w:rsidR="00A84BD0" w:rsidRPr="00FE7D52" w:rsidRDefault="00A84BD0" w:rsidP="00732B16">
          <w:pPr>
            <w:pStyle w:val="Koptekst"/>
            <w:rPr>
              <w:rFonts w:ascii="Arial" w:hAnsi="Arial" w:cs="Arial"/>
              <w:sz w:val="36"/>
              <w:szCs w:val="36"/>
            </w:rPr>
          </w:pPr>
          <w:r w:rsidRPr="00FE7D52">
            <w:rPr>
              <w:rFonts w:ascii="Arial" w:hAnsi="Arial" w:cs="Arial"/>
              <w:sz w:val="36"/>
              <w:szCs w:val="36"/>
            </w:rPr>
            <w:t xml:space="preserve">Aanvraagformulier </w:t>
          </w:r>
          <w:r w:rsidR="00166AA5">
            <w:rPr>
              <w:rFonts w:ascii="Arial" w:hAnsi="Arial" w:cs="Arial"/>
              <w:sz w:val="36"/>
              <w:szCs w:val="36"/>
            </w:rPr>
            <w:t>NOW periode juli t/m sept. 2021</w:t>
          </w:r>
        </w:p>
      </w:tc>
    </w:tr>
  </w:tbl>
  <w:p w14:paraId="7096F4B0" w14:textId="60418717" w:rsidR="00650259" w:rsidRDefault="00650259" w:rsidP="00713D1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DD"/>
    <w:rsid w:val="00006CB9"/>
    <w:rsid w:val="000470DD"/>
    <w:rsid w:val="00052382"/>
    <w:rsid w:val="0006568A"/>
    <w:rsid w:val="00076F0F"/>
    <w:rsid w:val="00084253"/>
    <w:rsid w:val="00097520"/>
    <w:rsid w:val="000D1F49"/>
    <w:rsid w:val="000F6072"/>
    <w:rsid w:val="00116684"/>
    <w:rsid w:val="00144B16"/>
    <w:rsid w:val="00166AA5"/>
    <w:rsid w:val="001727CA"/>
    <w:rsid w:val="00190C25"/>
    <w:rsid w:val="001C04F2"/>
    <w:rsid w:val="002125E5"/>
    <w:rsid w:val="00271A40"/>
    <w:rsid w:val="00290F5E"/>
    <w:rsid w:val="002C56E6"/>
    <w:rsid w:val="00335230"/>
    <w:rsid w:val="0033566B"/>
    <w:rsid w:val="00361E11"/>
    <w:rsid w:val="003B4744"/>
    <w:rsid w:val="003F0847"/>
    <w:rsid w:val="003F55D9"/>
    <w:rsid w:val="0040090B"/>
    <w:rsid w:val="0046302A"/>
    <w:rsid w:val="00487D2D"/>
    <w:rsid w:val="004941CA"/>
    <w:rsid w:val="004D5D62"/>
    <w:rsid w:val="0050475A"/>
    <w:rsid w:val="005112D0"/>
    <w:rsid w:val="005630D2"/>
    <w:rsid w:val="00577E06"/>
    <w:rsid w:val="00587FBD"/>
    <w:rsid w:val="005A3BF7"/>
    <w:rsid w:val="005D6CC7"/>
    <w:rsid w:val="005F2035"/>
    <w:rsid w:val="005F7990"/>
    <w:rsid w:val="0063739C"/>
    <w:rsid w:val="00650259"/>
    <w:rsid w:val="00651C81"/>
    <w:rsid w:val="006E62D8"/>
    <w:rsid w:val="0071392F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93A8D"/>
    <w:rsid w:val="008C248F"/>
    <w:rsid w:val="008E203A"/>
    <w:rsid w:val="00902EB4"/>
    <w:rsid w:val="0091229C"/>
    <w:rsid w:val="00940E73"/>
    <w:rsid w:val="00976D36"/>
    <w:rsid w:val="00982E89"/>
    <w:rsid w:val="0098597D"/>
    <w:rsid w:val="009F619A"/>
    <w:rsid w:val="009F6DDE"/>
    <w:rsid w:val="00A175EE"/>
    <w:rsid w:val="00A370A8"/>
    <w:rsid w:val="00A51B9A"/>
    <w:rsid w:val="00A60442"/>
    <w:rsid w:val="00A84BD0"/>
    <w:rsid w:val="00AB0BCC"/>
    <w:rsid w:val="00B160CA"/>
    <w:rsid w:val="00BD4753"/>
    <w:rsid w:val="00BD5CB1"/>
    <w:rsid w:val="00BE62EE"/>
    <w:rsid w:val="00C003BA"/>
    <w:rsid w:val="00C06B36"/>
    <w:rsid w:val="00C46878"/>
    <w:rsid w:val="00C72268"/>
    <w:rsid w:val="00CB4A51"/>
    <w:rsid w:val="00CD4532"/>
    <w:rsid w:val="00CD47B0"/>
    <w:rsid w:val="00CE6104"/>
    <w:rsid w:val="00CE7918"/>
    <w:rsid w:val="00D16163"/>
    <w:rsid w:val="00D46771"/>
    <w:rsid w:val="00DB3FAD"/>
    <w:rsid w:val="00E371D3"/>
    <w:rsid w:val="00E61C09"/>
    <w:rsid w:val="00E677FE"/>
    <w:rsid w:val="00EB013B"/>
    <w:rsid w:val="00EB3B58"/>
    <w:rsid w:val="00EC7359"/>
    <w:rsid w:val="00EE3054"/>
    <w:rsid w:val="00F00606"/>
    <w:rsid w:val="00F01256"/>
    <w:rsid w:val="00FC7475"/>
    <w:rsid w:val="00FD2FB0"/>
    <w:rsid w:val="00FE78A0"/>
    <w:rsid w:val="00FE7D52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9C22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71392F"/>
  </w:style>
  <w:style w:type="paragraph" w:styleId="Kop1">
    <w:name w:val="heading 1"/>
    <w:basedOn w:val="Standaard"/>
    <w:next w:val="Standaard"/>
    <w:link w:val="Kop1Char"/>
    <w:uiPriority w:val="9"/>
    <w:qFormat/>
    <w:rsid w:val="0071392F"/>
    <w:pPr>
      <w:pBdr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pBdr>
      <w:shd w:val="clear" w:color="auto" w:fill="15507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392F"/>
    <w:pPr>
      <w:pBdr>
        <w:top w:val="single" w:sz="24" w:space="0" w:color="C0DEF4" w:themeColor="accent1" w:themeTint="33"/>
        <w:left w:val="single" w:sz="24" w:space="0" w:color="C0DEF4" w:themeColor="accent1" w:themeTint="33"/>
        <w:bottom w:val="single" w:sz="24" w:space="0" w:color="C0DEF4" w:themeColor="accent1" w:themeTint="33"/>
        <w:right w:val="single" w:sz="24" w:space="0" w:color="C0DEF4" w:themeColor="accent1" w:themeTint="33"/>
      </w:pBdr>
      <w:shd w:val="clear" w:color="auto" w:fill="C0DEF4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1392F"/>
    <w:pPr>
      <w:pBdr>
        <w:top w:val="single" w:sz="6" w:space="2" w:color="155078" w:themeColor="accent1"/>
      </w:pBdr>
      <w:spacing w:before="300" w:after="0"/>
      <w:outlineLvl w:val="2"/>
    </w:pPr>
    <w:rPr>
      <w:caps/>
      <w:color w:val="0A273B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1392F"/>
    <w:pPr>
      <w:pBdr>
        <w:top w:val="dotted" w:sz="6" w:space="2" w:color="155078" w:themeColor="accent1"/>
      </w:pBdr>
      <w:spacing w:before="200" w:after="0"/>
      <w:outlineLvl w:val="3"/>
    </w:pPr>
    <w:rPr>
      <w:caps/>
      <w:color w:val="0F3B59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1392F"/>
    <w:pPr>
      <w:pBdr>
        <w:bottom w:val="single" w:sz="6" w:space="1" w:color="155078" w:themeColor="accent1"/>
      </w:pBdr>
      <w:spacing w:before="200" w:after="0"/>
      <w:outlineLvl w:val="4"/>
    </w:pPr>
    <w:rPr>
      <w:caps/>
      <w:color w:val="0F3B59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1392F"/>
    <w:pPr>
      <w:pBdr>
        <w:bottom w:val="dotted" w:sz="6" w:space="1" w:color="155078" w:themeColor="accent1"/>
      </w:pBdr>
      <w:spacing w:before="200" w:after="0"/>
      <w:outlineLvl w:val="5"/>
    </w:pPr>
    <w:rPr>
      <w:caps/>
      <w:color w:val="0F3B59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1392F"/>
    <w:pPr>
      <w:spacing w:before="200" w:after="0"/>
      <w:outlineLvl w:val="6"/>
    </w:pPr>
    <w:rPr>
      <w:caps/>
      <w:color w:val="0F3B59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139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139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392F"/>
    <w:rPr>
      <w:caps/>
      <w:color w:val="FFFFFF" w:themeColor="background1"/>
      <w:spacing w:val="15"/>
      <w:sz w:val="22"/>
      <w:szCs w:val="22"/>
      <w:shd w:val="clear" w:color="auto" w:fill="155078" w:themeFill="accent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392F"/>
    <w:rPr>
      <w:caps/>
      <w:spacing w:val="15"/>
      <w:shd w:val="clear" w:color="auto" w:fill="C0DEF4" w:themeFill="accent1" w:themeFillTint="33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71392F"/>
    <w:rPr>
      <w:caps/>
      <w:color w:val="0A273B" w:themeColor="accent1" w:themeShade="7F"/>
      <w:spacing w:val="15"/>
    </w:rPr>
  </w:style>
  <w:style w:type="paragraph" w:styleId="Inhopg1">
    <w:name w:val="toc 1"/>
    <w:basedOn w:val="Standaard"/>
    <w:next w:val="Standaard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qFormat/>
    <w:rsid w:val="0071392F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71392F"/>
    <w:pPr>
      <w:spacing w:before="0" w:after="0"/>
    </w:pPr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1392F"/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1392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1392F"/>
    <w:rPr>
      <w:i/>
      <w:iCs/>
      <w:caps/>
      <w:spacing w:val="10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elvanboek">
    <w:name w:val="Book Title"/>
    <w:uiPriority w:val="33"/>
    <w:qFormat/>
    <w:rsid w:val="0071392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1392F"/>
    <w:pPr>
      <w:outlineLvl w:val="9"/>
    </w:p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1392F"/>
    <w:rPr>
      <w:b/>
      <w:bCs/>
      <w:color w:val="0F3B59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392F"/>
    <w:pPr>
      <w:spacing w:before="0" w:after="500" w:line="240" w:lineRule="auto"/>
    </w:pPr>
    <w:rPr>
      <w:caps/>
      <w:color w:val="2FA8FF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392F"/>
    <w:rPr>
      <w:caps/>
      <w:color w:val="2FA8FF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71392F"/>
    <w:rPr>
      <w:b/>
      <w:bCs/>
    </w:rPr>
  </w:style>
  <w:style w:type="character" w:styleId="Nadruk">
    <w:name w:val="Emphasis"/>
    <w:uiPriority w:val="20"/>
    <w:qFormat/>
    <w:rsid w:val="0071392F"/>
    <w:rPr>
      <w:caps/>
      <w:color w:val="0A273B" w:themeColor="accent1" w:themeShade="7F"/>
      <w:spacing w:val="5"/>
    </w:rPr>
  </w:style>
  <w:style w:type="paragraph" w:styleId="Citaat">
    <w:name w:val="Quote"/>
    <w:basedOn w:val="Standaard"/>
    <w:next w:val="Standaard"/>
    <w:link w:val="CitaatChar"/>
    <w:uiPriority w:val="29"/>
    <w:qFormat/>
    <w:rsid w:val="0071392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71392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392F"/>
    <w:pPr>
      <w:spacing w:before="240" w:after="240" w:line="240" w:lineRule="auto"/>
      <w:ind w:left="1080" w:right="1080"/>
      <w:jc w:val="center"/>
    </w:pPr>
    <w:rPr>
      <w:color w:val="155078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392F"/>
    <w:rPr>
      <w:color w:val="155078" w:themeColor="accent1"/>
      <w:sz w:val="24"/>
      <w:szCs w:val="24"/>
    </w:rPr>
  </w:style>
  <w:style w:type="character" w:styleId="Subtielebenadrukking">
    <w:name w:val="Subtle Emphasis"/>
    <w:uiPriority w:val="19"/>
    <w:qFormat/>
    <w:rsid w:val="0071392F"/>
    <w:rPr>
      <w:i/>
      <w:iCs/>
      <w:color w:val="0A273B" w:themeColor="accent1" w:themeShade="7F"/>
    </w:rPr>
  </w:style>
  <w:style w:type="character" w:styleId="Intensievebenadrukking">
    <w:name w:val="Intense Emphasis"/>
    <w:uiPriority w:val="21"/>
    <w:qFormat/>
    <w:rsid w:val="0071392F"/>
    <w:rPr>
      <w:b/>
      <w:bCs/>
      <w:caps/>
      <w:color w:val="0A273B" w:themeColor="accent1" w:themeShade="7F"/>
      <w:spacing w:val="10"/>
    </w:rPr>
  </w:style>
  <w:style w:type="character" w:styleId="Subtieleverwijzing">
    <w:name w:val="Subtle Reference"/>
    <w:uiPriority w:val="31"/>
    <w:qFormat/>
    <w:rsid w:val="0071392F"/>
    <w:rPr>
      <w:b/>
      <w:bCs/>
      <w:color w:val="155078" w:themeColor="accent1"/>
    </w:rPr>
  </w:style>
  <w:style w:type="character" w:styleId="Intensieveverwijzing">
    <w:name w:val="Intense Reference"/>
    <w:uiPriority w:val="32"/>
    <w:qFormat/>
    <w:rsid w:val="0071392F"/>
    <w:rPr>
      <w:b/>
      <w:bCs/>
      <w:i/>
      <w:iCs/>
      <w:caps/>
      <w:color w:val="155078" w:themeColor="accent1"/>
    </w:rPr>
  </w:style>
  <w:style w:type="character" w:styleId="Onopgelostemelding">
    <w:name w:val="Unresolved Mention"/>
    <w:basedOn w:val="Standaardalinea-lettertype"/>
    <w:uiPriority w:val="99"/>
    <w:semiHidden/>
    <w:rsid w:val="0071392F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C06B36"/>
    <w:pPr>
      <w:spacing w:before="0"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6B3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alaris@weanoordholland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01\AppData\Roaming\Microsoft\Templates\Vergoedingsformulier.dotx" TargetMode="External"/></Relationships>
</file>

<file path=word/theme/theme1.xml><?xml version="1.0" encoding="utf-8"?>
<a:theme xmlns:a="http://schemas.openxmlformats.org/drawingml/2006/main" name="Office Theme">
  <a:themeElements>
    <a:clrScheme name="Aangepast 1">
      <a:dk1>
        <a:srgbClr val="0070C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5d6f187-d66a-467e-9c82-9c0621fd22ae">
      <UserInfo>
        <DisplayName>Marian Loos - WEA</DisplayName>
        <AccountId>176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BD36814892444B8879415B3C3317F" ma:contentTypeVersion="9" ma:contentTypeDescription="Een nieuw document maken." ma:contentTypeScope="" ma:versionID="c84df66d007d745a0910ffa3bc246207">
  <xsd:schema xmlns:xsd="http://www.w3.org/2001/XMLSchema" xmlns:xs="http://www.w3.org/2001/XMLSchema" xmlns:p="http://schemas.microsoft.com/office/2006/metadata/properties" xmlns:ns2="06cc9a3f-5518-45c0-a70e-abfcb089ee52" xmlns:ns3="55d6f187-d66a-467e-9c82-9c0621fd22ae" targetNamespace="http://schemas.microsoft.com/office/2006/metadata/properties" ma:root="true" ma:fieldsID="c7d45192728de5911f5568ce91e2fa16" ns2:_="" ns3:_="">
    <xsd:import namespace="06cc9a3f-5518-45c0-a70e-abfcb089ee52"/>
    <xsd:import namespace="55d6f187-d66a-467e-9c82-9c0621fd2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9a3f-5518-45c0-a70e-abfcb089e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6f187-d66a-467e-9c82-9c0621fd2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55d6f187-d66a-467e-9c82-9c0621fd22ae"/>
  </ds:schemaRefs>
</ds:datastoreItem>
</file>

<file path=customXml/itemProps2.xml><?xml version="1.0" encoding="utf-8"?>
<ds:datastoreItem xmlns:ds="http://schemas.openxmlformats.org/officeDocument/2006/customXml" ds:itemID="{B5A5C2FA-E014-4C61-A6F3-22193D0A0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9a3f-5518-45c0-a70e-abfcb089ee52"/>
    <ds:schemaRef ds:uri="55d6f187-d66a-467e-9c82-9c0621fd2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Vergoedingsformulier.dotx</Template>
  <TotalTime>0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2021-07-26T11:21:00Z</dcterms:created>
  <dcterms:modified xsi:type="dcterms:W3CDTF">2021-07-26T11:23:00Z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0x010100B91BD36814892444B8879415B3C3317F</vt:lpwstr>
  </property>
</Properties>
</file>